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utenettabell1lys"/>
        <w:tblW w:w="50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ell for generelt flygebladoppsett"/>
      </w:tblPr>
      <w:tblGrid>
        <w:gridCol w:w="7510"/>
        <w:gridCol w:w="3480"/>
      </w:tblGrid>
      <w:tr w:rsidR="00880783" w:rsidRPr="00AA4794" w14:paraId="36C7292D" w14:textId="77777777" w:rsidTr="006B63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219"/>
        </w:trPr>
        <w:tc>
          <w:tcPr>
            <w:tcW w:w="7509" w:type="dxa"/>
            <w:tcMar>
              <w:right w:w="288" w:type="dxa"/>
            </w:tcMar>
          </w:tcPr>
          <w:p w14:paraId="3703A0C7" w14:textId="2DA2A7A8" w:rsidR="008B0055" w:rsidRPr="00B96112" w:rsidRDefault="003D567E" w:rsidP="008B0055">
            <w:pPr>
              <w:pStyle w:val="Tittel"/>
              <w:rPr>
                <w:rFonts w:ascii="Arial" w:hAnsi="Arial" w:cs="Arial"/>
                <w:b/>
                <w:bCs w:val="0"/>
                <w:sz w:val="24"/>
                <w:szCs w:val="24"/>
              </w:rPr>
            </w:pPr>
            <w:r w:rsidRPr="00B96112">
              <w:rPr>
                <w:b/>
                <w:bCs w:val="0"/>
                <w:noProof/>
                <w:lang w:bidi="nb-NO"/>
              </w:rPr>
              <w:drawing>
                <wp:anchor distT="0" distB="0" distL="114300" distR="114300" simplePos="0" relativeHeight="251659264" behindDoc="1" locked="0" layoutInCell="1" allowOverlap="1" wp14:anchorId="71EA57B6" wp14:editId="39D54B0E">
                  <wp:simplePos x="0" y="0"/>
                  <wp:positionH relativeFrom="column">
                    <wp:posOffset>3987800</wp:posOffset>
                  </wp:positionH>
                  <wp:positionV relativeFrom="paragraph">
                    <wp:posOffset>0</wp:posOffset>
                  </wp:positionV>
                  <wp:extent cx="644525" cy="641350"/>
                  <wp:effectExtent l="0" t="0" r="3175" b="6350"/>
                  <wp:wrapTight wrapText="bothSides">
                    <wp:wrapPolygon edited="0">
                      <wp:start x="0" y="0"/>
                      <wp:lineTo x="0" y="21172"/>
                      <wp:lineTo x="21068" y="21172"/>
                      <wp:lineTo x="21068" y="0"/>
                      <wp:lineTo x="0" y="0"/>
                    </wp:wrapPolygon>
                  </wp:wrapTight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0055" w:rsidRPr="00B96112">
              <w:rPr>
                <w:rFonts w:ascii="Arial" w:hAnsi="Arial" w:cs="Arial"/>
                <w:b/>
                <w:bCs w:val="0"/>
                <w:sz w:val="24"/>
                <w:szCs w:val="24"/>
              </w:rPr>
              <w:t xml:space="preserve">Sommerleir for 4H-ere </w:t>
            </w:r>
          </w:p>
          <w:p w14:paraId="0C7DB843" w14:textId="75C2C941" w:rsidR="008B0055" w:rsidRPr="00B96112" w:rsidRDefault="008B0055" w:rsidP="008B0055">
            <w:pPr>
              <w:pStyle w:val="Tittel"/>
              <w:rPr>
                <w:rFonts w:ascii="Arial" w:hAnsi="Arial" w:cs="Arial"/>
                <w:b/>
                <w:bCs w:val="0"/>
                <w:sz w:val="24"/>
                <w:szCs w:val="24"/>
              </w:rPr>
            </w:pPr>
            <w:r w:rsidRPr="00B96112">
              <w:rPr>
                <w:rFonts w:ascii="Arial" w:hAnsi="Arial" w:cs="Arial"/>
                <w:b/>
                <w:bCs w:val="0"/>
                <w:sz w:val="24"/>
                <w:szCs w:val="24"/>
              </w:rPr>
              <w:t>i Valdres</w:t>
            </w:r>
            <w:r w:rsidR="00B96112">
              <w:rPr>
                <w:rFonts w:ascii="Arial" w:hAnsi="Arial" w:cs="Arial"/>
                <w:b/>
                <w:bCs w:val="0"/>
                <w:sz w:val="24"/>
                <w:szCs w:val="24"/>
              </w:rPr>
              <w:t xml:space="preserve"> klubbene</w:t>
            </w:r>
          </w:p>
          <w:p w14:paraId="01B3D7CF" w14:textId="2044F0C0" w:rsidR="008B0055" w:rsidRPr="008B0055" w:rsidRDefault="00F13EF1" w:rsidP="008B0055">
            <w:pPr>
              <w:pStyle w:val="Tittel"/>
              <w:rPr>
                <w:rFonts w:ascii="Arial" w:hAnsi="Arial" w:cs="Arial"/>
                <w:sz w:val="24"/>
                <w:szCs w:val="24"/>
              </w:rPr>
            </w:pPr>
            <w:r w:rsidRPr="00AA4794">
              <w:rPr>
                <w:noProof/>
                <w:lang w:bidi="nb-NO"/>
              </w:rPr>
              <w:drawing>
                <wp:anchor distT="0" distB="0" distL="114300" distR="114300" simplePos="0" relativeHeight="251658240" behindDoc="1" locked="0" layoutInCell="1" allowOverlap="1" wp14:anchorId="7B2FFA13" wp14:editId="6C92460F">
                  <wp:simplePos x="0" y="0"/>
                  <wp:positionH relativeFrom="column">
                    <wp:posOffset>-419100</wp:posOffset>
                  </wp:positionH>
                  <wp:positionV relativeFrom="paragraph">
                    <wp:posOffset>127635</wp:posOffset>
                  </wp:positionV>
                  <wp:extent cx="2552700" cy="1701800"/>
                  <wp:effectExtent l="6350" t="0" r="6350" b="6350"/>
                  <wp:wrapTight wrapText="bothSides">
                    <wp:wrapPolygon edited="0">
                      <wp:start x="54" y="21681"/>
                      <wp:lineTo x="21493" y="21681"/>
                      <wp:lineTo x="21493" y="161"/>
                      <wp:lineTo x="54" y="161"/>
                      <wp:lineTo x="54" y="21681"/>
                    </wp:wrapPolygon>
                  </wp:wrapTight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2700" cy="170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0121555" w14:textId="065905EC" w:rsidR="005C61E4" w:rsidRPr="008B0055" w:rsidRDefault="008B0055" w:rsidP="008B0055">
            <w:pPr>
              <w:spacing w:after="160" w:line="312" w:lineRule="auto"/>
              <w:rPr>
                <w:rFonts w:ascii="Arial" w:hAnsi="Arial" w:cs="Arial"/>
                <w:b/>
                <w:bCs w:val="0"/>
                <w:sz w:val="36"/>
                <w:szCs w:val="36"/>
              </w:rPr>
            </w:pPr>
            <w:r w:rsidRPr="008B0055">
              <w:rPr>
                <w:rFonts w:ascii="Arial" w:hAnsi="Arial" w:cs="Arial"/>
                <w:b/>
                <w:bCs w:val="0"/>
                <w:sz w:val="36"/>
                <w:szCs w:val="36"/>
              </w:rPr>
              <w:t>13.-15. august</w:t>
            </w:r>
          </w:p>
          <w:p w14:paraId="46597254" w14:textId="3C403DF0" w:rsidR="005C61E4" w:rsidRPr="004E3B3B" w:rsidRDefault="008B0055" w:rsidP="005C61E4">
            <w:pPr>
              <w:pStyle w:val="Overskrift1"/>
              <w:outlineLvl w:val="0"/>
              <w:rPr>
                <w:rFonts w:ascii="Arial" w:hAnsi="Arial" w:cs="Arial"/>
              </w:rPr>
            </w:pPr>
            <w:r w:rsidRPr="004E3B3B">
              <w:rPr>
                <w:rFonts w:ascii="Arial" w:hAnsi="Arial" w:cs="Arial"/>
              </w:rPr>
              <w:t>Leirmoro for alle som savner å reise på leir eller som aldri har hatt muligheten</w:t>
            </w:r>
            <w:r w:rsidR="00F13EF1" w:rsidRPr="004E3B3B">
              <w:rPr>
                <w:rFonts w:ascii="Arial" w:hAnsi="Arial" w:cs="Arial"/>
              </w:rPr>
              <w:t xml:space="preserve"> til å oppleve hvor moro det er på en 4H-leir.</w:t>
            </w:r>
          </w:p>
          <w:p w14:paraId="7083C9F2" w14:textId="300DD41B" w:rsidR="005C61E4" w:rsidRPr="004E3B3B" w:rsidRDefault="008B0055" w:rsidP="005C61E4">
            <w:pPr>
              <w:spacing w:after="160" w:line="312" w:lineRule="auto"/>
              <w:rPr>
                <w:rFonts w:ascii="Arial" w:hAnsi="Arial" w:cs="Arial"/>
                <w:bCs w:val="0"/>
              </w:rPr>
            </w:pPr>
            <w:r w:rsidRPr="004E3B3B">
              <w:rPr>
                <w:rFonts w:ascii="Arial" w:hAnsi="Arial" w:cs="Arial"/>
              </w:rPr>
              <w:t>4H klubbene i Valdres ønsker å invitere alle medlemmene med eller uten foresatte til en helg</w:t>
            </w:r>
            <w:r w:rsidR="004E3B3B">
              <w:rPr>
                <w:rFonts w:ascii="Arial" w:hAnsi="Arial" w:cs="Arial"/>
              </w:rPr>
              <w:t>e</w:t>
            </w:r>
            <w:r w:rsidRPr="004E3B3B">
              <w:rPr>
                <w:rFonts w:ascii="Arial" w:hAnsi="Arial" w:cs="Arial"/>
              </w:rPr>
              <w:t xml:space="preserve">samling ved Eidsbugarden. </w:t>
            </w:r>
          </w:p>
          <w:p w14:paraId="53611EE6" w14:textId="177C4FB6" w:rsidR="008B0055" w:rsidRPr="004E3B3B" w:rsidRDefault="008B0055" w:rsidP="005C61E4">
            <w:pPr>
              <w:spacing w:after="160" w:line="312" w:lineRule="auto"/>
              <w:rPr>
                <w:rFonts w:ascii="Arial" w:hAnsi="Arial" w:cs="Arial"/>
                <w:bCs w:val="0"/>
              </w:rPr>
            </w:pPr>
            <w:r w:rsidRPr="004E3B3B">
              <w:rPr>
                <w:rFonts w:ascii="Arial" w:hAnsi="Arial" w:cs="Arial"/>
              </w:rPr>
              <w:t>Frammøte ved Bygdin kl. 13.00 den 13. august.</w:t>
            </w:r>
            <w:r w:rsidR="00F13EF1" w:rsidRPr="004E3B3B">
              <w:rPr>
                <w:rFonts w:ascii="Arial" w:hAnsi="Arial" w:cs="Arial"/>
              </w:rPr>
              <w:t xml:space="preserve"> </w:t>
            </w:r>
            <w:r w:rsidRPr="004E3B3B">
              <w:rPr>
                <w:rFonts w:ascii="Arial" w:hAnsi="Arial" w:cs="Arial"/>
              </w:rPr>
              <w:t>Vi tar MS Bitihorn over Bygdin og inn til Eidsbugarden</w:t>
            </w:r>
            <w:r w:rsidR="00F13EF1" w:rsidRPr="004E3B3B">
              <w:rPr>
                <w:rFonts w:ascii="Arial" w:hAnsi="Arial" w:cs="Arial"/>
              </w:rPr>
              <w:t>. Avreise Bygdin</w:t>
            </w:r>
            <w:r w:rsidR="004E3B3B">
              <w:rPr>
                <w:rFonts w:ascii="Arial" w:hAnsi="Arial" w:cs="Arial"/>
              </w:rPr>
              <w:t xml:space="preserve"> kl.13.30</w:t>
            </w:r>
            <w:r w:rsidR="00F13EF1" w:rsidRPr="004E3B3B">
              <w:rPr>
                <w:rFonts w:ascii="Arial" w:hAnsi="Arial" w:cs="Arial"/>
              </w:rPr>
              <w:t>. Er det noen som vil kjøre direkte til Eidsbugarden er det i orden, fint om noen kan ta med alle telt, stol og andre ting for 4H-erne slik at de slipper å ta det med på båten</w:t>
            </w:r>
          </w:p>
          <w:p w14:paraId="6FA3A03F" w14:textId="52134031" w:rsidR="008B0055" w:rsidRPr="004E3B3B" w:rsidRDefault="008B0055" w:rsidP="005C61E4">
            <w:pPr>
              <w:spacing w:after="160" w:line="312" w:lineRule="auto"/>
              <w:rPr>
                <w:rFonts w:ascii="Arial" w:hAnsi="Arial" w:cs="Arial"/>
                <w:bCs w:val="0"/>
              </w:rPr>
            </w:pPr>
            <w:r w:rsidRPr="004E3B3B">
              <w:rPr>
                <w:rFonts w:ascii="Arial" w:hAnsi="Arial" w:cs="Arial"/>
              </w:rPr>
              <w:t>Der slår vi leir og samler oss for</w:t>
            </w:r>
            <w:r w:rsidR="004E3B3B">
              <w:rPr>
                <w:rFonts w:ascii="Arial" w:hAnsi="Arial" w:cs="Arial"/>
              </w:rPr>
              <w:t xml:space="preserve"> å bli kjent via</w:t>
            </w:r>
            <w:r w:rsidRPr="004E3B3B">
              <w:rPr>
                <w:rFonts w:ascii="Arial" w:hAnsi="Arial" w:cs="Arial"/>
              </w:rPr>
              <w:t xml:space="preserve"> leik og moro på fredagskvelden. </w:t>
            </w:r>
          </w:p>
          <w:p w14:paraId="051A1B46" w14:textId="27BCCDBB" w:rsidR="008B0055" w:rsidRPr="004E3B3B" w:rsidRDefault="008B0055" w:rsidP="005C61E4">
            <w:pPr>
              <w:spacing w:after="160" w:line="312" w:lineRule="auto"/>
              <w:rPr>
                <w:rFonts w:ascii="Arial" w:hAnsi="Arial" w:cs="Arial"/>
                <w:bCs w:val="0"/>
              </w:rPr>
            </w:pPr>
            <w:r w:rsidRPr="004E3B3B">
              <w:rPr>
                <w:rFonts w:ascii="Arial" w:hAnsi="Arial" w:cs="Arial"/>
              </w:rPr>
              <w:t>Lørdagens aktiviteter er ikke helt planlagt ennå. Fisking, lære seg hvilken planter en finner i fjellet, mange 4H-lei</w:t>
            </w:r>
            <w:r w:rsidR="004E3B3B" w:rsidRPr="004E3B3B">
              <w:rPr>
                <w:rFonts w:ascii="Arial" w:hAnsi="Arial" w:cs="Arial"/>
              </w:rPr>
              <w:t>ker</w:t>
            </w:r>
            <w:r w:rsidRPr="004E3B3B">
              <w:rPr>
                <w:rFonts w:ascii="Arial" w:hAnsi="Arial" w:cs="Arial"/>
              </w:rPr>
              <w:t xml:space="preserve">, hva med 4H-mester av Eidsbugarden? </w:t>
            </w:r>
            <w:r w:rsidR="004E3B3B">
              <w:rPr>
                <w:rFonts w:ascii="Arial" w:hAnsi="Arial" w:cs="Arial"/>
              </w:rPr>
              <w:t xml:space="preserve">Maten lager vi på bål, her må 4H-erne bidra. </w:t>
            </w:r>
          </w:p>
          <w:p w14:paraId="5956D3D3" w14:textId="26112518" w:rsidR="004E3B3B" w:rsidRPr="004E3B3B" w:rsidRDefault="004E3B3B" w:rsidP="005C61E4">
            <w:pPr>
              <w:spacing w:after="160" w:line="312" w:lineRule="auto"/>
              <w:rPr>
                <w:rFonts w:ascii="Arial" w:hAnsi="Arial" w:cs="Arial"/>
                <w:bCs w:val="0"/>
              </w:rPr>
            </w:pPr>
            <w:r w:rsidRPr="004E3B3B">
              <w:rPr>
                <w:rFonts w:ascii="Arial" w:hAnsi="Arial" w:cs="Arial"/>
              </w:rPr>
              <w:t>Søndag blir det avreise etter frokost for de som vil det. Enten via båt tilbake til Bygdin kl. 11.30 eller bli henta med bil.</w:t>
            </w:r>
          </w:p>
          <w:p w14:paraId="0943F1EA" w14:textId="112D37F5" w:rsidR="008B0055" w:rsidRPr="004E3B3B" w:rsidRDefault="008B0055" w:rsidP="005C61E4">
            <w:pPr>
              <w:spacing w:after="160" w:line="312" w:lineRule="auto"/>
              <w:rPr>
                <w:rFonts w:ascii="Arial" w:hAnsi="Arial" w:cs="Arial"/>
                <w:bCs w:val="0"/>
              </w:rPr>
            </w:pPr>
            <w:r w:rsidRPr="004E3B3B">
              <w:rPr>
                <w:rFonts w:ascii="Arial" w:hAnsi="Arial" w:cs="Arial"/>
              </w:rPr>
              <w:t>Leiren blir gratis for alle 4H-ere</w:t>
            </w:r>
            <w:r w:rsidR="004E3B3B" w:rsidRPr="004E3B3B">
              <w:rPr>
                <w:rFonts w:ascii="Arial" w:hAnsi="Arial" w:cs="Arial"/>
              </w:rPr>
              <w:t xml:space="preserve"> via Leik og Lær midlene til 4H Norge og friluftslivsmidler fra fylkeskommunen. For voksne vil klubbene dekke det som evt</w:t>
            </w:r>
            <w:r w:rsidR="004E3B3B">
              <w:rPr>
                <w:rFonts w:ascii="Arial" w:hAnsi="Arial" w:cs="Arial"/>
              </w:rPr>
              <w:t>.</w:t>
            </w:r>
            <w:r w:rsidR="004E3B3B" w:rsidRPr="004E3B3B">
              <w:rPr>
                <w:rFonts w:ascii="Arial" w:hAnsi="Arial" w:cs="Arial"/>
              </w:rPr>
              <w:t xml:space="preserve"> blir over de tildelte midlene. </w:t>
            </w:r>
          </w:p>
          <w:p w14:paraId="176B663C" w14:textId="4CAFB614" w:rsidR="004E3B3B" w:rsidRDefault="004E3B3B" w:rsidP="005C61E4">
            <w:pPr>
              <w:spacing w:after="160" w:line="312" w:lineRule="auto"/>
              <w:rPr>
                <w:rFonts w:ascii="Arial" w:hAnsi="Arial" w:cs="Arial"/>
              </w:rPr>
            </w:pPr>
            <w:r w:rsidRPr="004E3B3B">
              <w:rPr>
                <w:rFonts w:ascii="Arial" w:hAnsi="Arial" w:cs="Arial"/>
                <w:bCs w:val="0"/>
              </w:rPr>
              <w:t xml:space="preserve">Påmelding til klubben innen 1. juli slik at vi vet om det blir nok deltakere. Etternølere er velkommen hvis dere er usikre 1. juli. Gi beskjed om dere er usikre. </w:t>
            </w:r>
          </w:p>
          <w:p w14:paraId="0BE8F3A9" w14:textId="20B9C2B0" w:rsidR="00B96112" w:rsidRPr="004E3B3B" w:rsidRDefault="00B96112" w:rsidP="005C61E4">
            <w:pPr>
              <w:spacing w:after="160"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 w:val="0"/>
              </w:rPr>
              <w:t xml:space="preserve">Kjenner du noen som lurer på hva 4H er kan dette være en fin måte å bli kjent med 4H på. </w:t>
            </w:r>
          </w:p>
          <w:p w14:paraId="068618D5" w14:textId="61735162" w:rsidR="004E3B3B" w:rsidRDefault="004E3B3B" w:rsidP="005C61E4">
            <w:pPr>
              <w:spacing w:after="160" w:line="312" w:lineRule="auto"/>
            </w:pPr>
          </w:p>
          <w:p w14:paraId="20060AAC" w14:textId="77777777" w:rsidR="004E3B3B" w:rsidRPr="00AA4794" w:rsidRDefault="004E3B3B" w:rsidP="005C61E4">
            <w:pPr>
              <w:spacing w:after="160" w:line="312" w:lineRule="auto"/>
            </w:pPr>
          </w:p>
          <w:p w14:paraId="7D194600" w14:textId="77777777" w:rsidR="00880783" w:rsidRDefault="00880783" w:rsidP="00AA4794">
            <w:pPr>
              <w:spacing w:after="160" w:line="312" w:lineRule="auto"/>
              <w:rPr>
                <w:bCs w:val="0"/>
              </w:rPr>
            </w:pPr>
          </w:p>
          <w:p w14:paraId="370251F0" w14:textId="419E19DE" w:rsidR="003D567E" w:rsidRDefault="003D567E" w:rsidP="00AA4794">
            <w:pPr>
              <w:spacing w:after="160" w:line="312" w:lineRule="auto"/>
              <w:rPr>
                <w:bCs w:val="0"/>
              </w:rPr>
            </w:pPr>
          </w:p>
          <w:p w14:paraId="0AE72E85" w14:textId="0C12598E" w:rsidR="003D567E" w:rsidRPr="00AA4794" w:rsidRDefault="003D567E" w:rsidP="00AA4794">
            <w:pPr>
              <w:spacing w:after="160" w:line="312" w:lineRule="auto"/>
            </w:pPr>
          </w:p>
        </w:tc>
        <w:tc>
          <w:tcPr>
            <w:tcW w:w="3480" w:type="dxa"/>
          </w:tcPr>
          <w:p w14:paraId="61F0637B" w14:textId="111D5716" w:rsidR="005C61E4" w:rsidRPr="00AA4794" w:rsidRDefault="008B0055" w:rsidP="005C61E4">
            <w:pPr>
              <w:pStyle w:val="Overskrift2"/>
              <w:outlineLvl w:val="1"/>
            </w:pPr>
            <w:r>
              <w:t>4H moro ved Eidsbugarden</w:t>
            </w:r>
          </w:p>
          <w:p w14:paraId="5E25443E" w14:textId="42C363E2" w:rsidR="005C61E4" w:rsidRPr="00AA4794" w:rsidRDefault="004171F3" w:rsidP="005C61E4">
            <w:pPr>
              <w:pStyle w:val="Overskrift2"/>
              <w:outlineLvl w:val="1"/>
            </w:pPr>
            <w:sdt>
              <w:sdtPr>
                <w:alias w:val="Dele linjegrafikken:"/>
                <w:tag w:val="Dele linjegrafikken:"/>
                <w:id w:val="-909312545"/>
                <w:placeholder>
                  <w:docPart w:val="32364F08A90D483099CF1E699E03E38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nb-NO"/>
                  </w:rPr>
                  <w:t>────</w:t>
                </w:r>
              </w:sdtContent>
            </w:sdt>
          </w:p>
          <w:p w14:paraId="56B7E134" w14:textId="7AE560C7" w:rsidR="005C61E4" w:rsidRPr="00AA4794" w:rsidRDefault="008B0055" w:rsidP="005C61E4">
            <w:pPr>
              <w:pStyle w:val="Overskrift2"/>
              <w:outlineLvl w:val="1"/>
            </w:pPr>
            <w:r>
              <w:t>Alternativ til fylkesleir blir det en Valdresleir 13.-15. august</w:t>
            </w:r>
          </w:p>
          <w:p w14:paraId="67476A32" w14:textId="77777777" w:rsidR="005C61E4" w:rsidRPr="00AA4794" w:rsidRDefault="004171F3" w:rsidP="005C61E4">
            <w:pPr>
              <w:pStyle w:val="Overskrift2"/>
              <w:outlineLvl w:val="1"/>
            </w:pPr>
            <w:sdt>
              <w:sdtPr>
                <w:alias w:val="Dele linjegrafikken:"/>
                <w:tag w:val="Dele linjegrafikken:"/>
                <w:id w:val="1193575528"/>
                <w:placeholder>
                  <w:docPart w:val="4544B6356FF645C4B4DAB0743D0A6B0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nb-NO"/>
                  </w:rPr>
                  <w:t>────</w:t>
                </w:r>
              </w:sdtContent>
            </w:sdt>
          </w:p>
          <w:p w14:paraId="39C1E5FE" w14:textId="43015065" w:rsidR="005C61E4" w:rsidRDefault="008B0055" w:rsidP="005C61E4">
            <w:pPr>
              <w:pStyle w:val="Overskrift2"/>
              <w:outlineLvl w:val="1"/>
              <w:rPr>
                <w:bCs w:val="0"/>
              </w:rPr>
            </w:pPr>
            <w:r>
              <w:t>Sosialt og moro</w:t>
            </w:r>
          </w:p>
          <w:p w14:paraId="2475FF1F" w14:textId="68CEC569" w:rsidR="008B0055" w:rsidRPr="00AA4794" w:rsidRDefault="008B0055" w:rsidP="005C61E4">
            <w:pPr>
              <w:pStyle w:val="Overskrift2"/>
              <w:outlineLvl w:val="1"/>
            </w:pPr>
            <w:r>
              <w:t>Leik og aktivitet</w:t>
            </w:r>
          </w:p>
          <w:p w14:paraId="5EA11557" w14:textId="77777777" w:rsidR="005C61E4" w:rsidRPr="00AA4794" w:rsidRDefault="004171F3" w:rsidP="005C61E4">
            <w:pPr>
              <w:pStyle w:val="Overskrift2"/>
              <w:outlineLvl w:val="1"/>
            </w:pPr>
            <w:sdt>
              <w:sdtPr>
                <w:alias w:val="Dele linjegrafikken:"/>
                <w:tag w:val="Dele linjegrafikken:"/>
                <w:id w:val="-59171642"/>
                <w:placeholder>
                  <w:docPart w:val="A94FFE8066FC4A8C83B740E1C414C8C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nb-NO"/>
                  </w:rPr>
                  <w:t>────</w:t>
                </w:r>
              </w:sdtContent>
            </w:sdt>
          </w:p>
          <w:p w14:paraId="64BCA32A" w14:textId="29960E61" w:rsidR="005C61E4" w:rsidRDefault="008B0055" w:rsidP="005C61E4">
            <w:pPr>
              <w:pStyle w:val="Overskrift2"/>
              <w:outlineLvl w:val="1"/>
              <w:rPr>
                <w:bCs w:val="0"/>
              </w:rPr>
            </w:pPr>
            <w:r>
              <w:t>Mat på bål</w:t>
            </w:r>
          </w:p>
          <w:p w14:paraId="33CC6610" w14:textId="7152C8A2" w:rsidR="005C61E4" w:rsidRPr="00AA4794" w:rsidRDefault="008B0055" w:rsidP="005C61E4">
            <w:pPr>
              <w:pStyle w:val="Overskrift2"/>
              <w:outlineLvl w:val="1"/>
            </w:pPr>
            <w:r>
              <w:t>Fisking</w:t>
            </w:r>
          </w:p>
          <w:p w14:paraId="5F8354F6" w14:textId="7728A3C3" w:rsidR="005C61E4" w:rsidRDefault="00F13EF1" w:rsidP="00F13EF1">
            <w:pPr>
              <w:pStyle w:val="Overskrift3"/>
              <w:jc w:val="left"/>
              <w:outlineLvl w:val="2"/>
              <w:rPr>
                <w:bCs w:val="0"/>
              </w:rPr>
            </w:pPr>
            <w:r>
              <w:t>lEIREN DEKKER:</w:t>
            </w:r>
          </w:p>
          <w:p w14:paraId="63C6D4D0" w14:textId="2D96E978" w:rsidR="00F13EF1" w:rsidRDefault="00F13EF1" w:rsidP="00F13EF1">
            <w:pPr>
              <w:pStyle w:val="Overskrift3"/>
              <w:numPr>
                <w:ilvl w:val="0"/>
                <w:numId w:val="12"/>
              </w:numPr>
              <w:jc w:val="left"/>
              <w:outlineLvl w:val="2"/>
              <w:rPr>
                <w:bCs w:val="0"/>
              </w:rPr>
            </w:pPr>
            <w:r>
              <w:t>BÅTTUR PÅ bYGDIN</w:t>
            </w:r>
          </w:p>
          <w:p w14:paraId="118763BC" w14:textId="3EF51CC9" w:rsidR="00F13EF1" w:rsidRDefault="00F13EF1" w:rsidP="00F13EF1">
            <w:pPr>
              <w:pStyle w:val="Overskrift3"/>
              <w:numPr>
                <w:ilvl w:val="0"/>
                <w:numId w:val="12"/>
              </w:numPr>
              <w:jc w:val="left"/>
              <w:outlineLvl w:val="2"/>
              <w:rPr>
                <w:bCs w:val="0"/>
              </w:rPr>
            </w:pPr>
            <w:r>
              <w:t>TILGANG PÅ TELTPLASS, dO og dUSJ PÅ FONDSBU</w:t>
            </w:r>
          </w:p>
          <w:p w14:paraId="2A1943A6" w14:textId="08067FEA" w:rsidR="00F13EF1" w:rsidRDefault="00F13EF1" w:rsidP="00F13EF1">
            <w:pPr>
              <w:pStyle w:val="Overskrift3"/>
              <w:numPr>
                <w:ilvl w:val="0"/>
                <w:numId w:val="12"/>
              </w:numPr>
              <w:jc w:val="left"/>
              <w:outlineLvl w:val="2"/>
              <w:rPr>
                <w:bCs w:val="0"/>
              </w:rPr>
            </w:pPr>
            <w:r>
              <w:t xml:space="preserve">aLL MAT </w:t>
            </w:r>
          </w:p>
          <w:p w14:paraId="4C5F3B0E" w14:textId="23FBE383" w:rsidR="005C61E4" w:rsidRPr="00AA4794" w:rsidRDefault="00F13EF1" w:rsidP="00F13EF1">
            <w:pPr>
              <w:pStyle w:val="Kontaktinformasjon"/>
              <w:spacing w:line="312" w:lineRule="auto"/>
              <w:ind w:left="0"/>
              <w:jc w:val="left"/>
            </w:pPr>
            <w:r>
              <w:t>Du må ha med telt, liggeunderlag, varme klær, regntøy, badetøy, håndkle, solkrem, toalettsaker</w:t>
            </w:r>
            <w:r w:rsidR="004E3B3B">
              <w:t xml:space="preserve">, vanntett skotøy, </w:t>
            </w:r>
            <w:r w:rsidR="006B6336">
              <w:t xml:space="preserve">litt godteri. </w:t>
            </w:r>
          </w:p>
          <w:p w14:paraId="7C69722E" w14:textId="421C7614" w:rsidR="005C61E4" w:rsidRPr="00AA4794" w:rsidRDefault="005C61E4" w:rsidP="00AA4794">
            <w:pPr>
              <w:pStyle w:val="Kontaktinformasjon"/>
              <w:spacing w:line="312" w:lineRule="auto"/>
            </w:pPr>
          </w:p>
          <w:p w14:paraId="744E56B4" w14:textId="77777777" w:rsidR="005C61E4" w:rsidRPr="00AA4794" w:rsidRDefault="004171F3" w:rsidP="00AA4794">
            <w:pPr>
              <w:pStyle w:val="Kontaktinformasjon"/>
              <w:spacing w:line="312" w:lineRule="auto"/>
            </w:pPr>
            <w:sdt>
              <w:sdtPr>
                <w:alias w:val="Skriv inn nettadresse:"/>
                <w:tag w:val="Skriv inn nettadresse:"/>
                <w:id w:val="-1267527076"/>
                <w:placeholder>
                  <w:docPart w:val="12FD66C40BDC48C1BEBB16D176D7E2C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5C61E4" w:rsidRPr="00AA4794">
                  <w:rPr>
                    <w:lang w:bidi="nb-NO"/>
                  </w:rPr>
                  <w:t>Nettadresse</w:t>
                </w:r>
              </w:sdtContent>
            </w:sdt>
          </w:p>
          <w:p w14:paraId="7C612B4D" w14:textId="77777777" w:rsidR="005C61E4" w:rsidRPr="00AA4794" w:rsidRDefault="004171F3" w:rsidP="00AA4794">
            <w:pPr>
              <w:pStyle w:val="Kontaktinformasjon"/>
              <w:spacing w:line="312" w:lineRule="auto"/>
            </w:pPr>
            <w:sdt>
              <w:sdtPr>
                <w:alias w:val="Skriv inn datoer og klokkeslett:"/>
                <w:tag w:val="Skriv inn datoer og klokkeslett:"/>
                <w:id w:val="1558429644"/>
                <w:placeholder>
                  <w:docPart w:val="E1808C8E78394721999146F5A89A21AE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5C61E4" w:rsidRPr="00AA4794">
                  <w:rPr>
                    <w:lang w:bidi="nb-NO"/>
                  </w:rPr>
                  <w:t>Datoer og klokkeslett</w:t>
                </w:r>
              </w:sdtContent>
            </w:sdt>
          </w:p>
        </w:tc>
      </w:tr>
    </w:tbl>
    <w:p w14:paraId="11837519" w14:textId="670C944A" w:rsidR="005C61E4" w:rsidRPr="00076F31" w:rsidRDefault="005C61E4" w:rsidP="00AA4794">
      <w:pPr>
        <w:pStyle w:val="Ingenmellomrom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48C5E" w14:textId="77777777" w:rsidR="004171F3" w:rsidRDefault="004171F3" w:rsidP="005F5D5F">
      <w:pPr>
        <w:spacing w:after="0" w:line="240" w:lineRule="auto"/>
      </w:pPr>
      <w:r>
        <w:separator/>
      </w:r>
    </w:p>
  </w:endnote>
  <w:endnote w:type="continuationSeparator" w:id="0">
    <w:p w14:paraId="688D957B" w14:textId="77777777" w:rsidR="004171F3" w:rsidRDefault="004171F3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33F44" w14:textId="77777777" w:rsidR="004171F3" w:rsidRDefault="004171F3" w:rsidP="005F5D5F">
      <w:pPr>
        <w:spacing w:after="0" w:line="240" w:lineRule="auto"/>
      </w:pPr>
      <w:r>
        <w:separator/>
      </w:r>
    </w:p>
  </w:footnote>
  <w:footnote w:type="continuationSeparator" w:id="0">
    <w:p w14:paraId="54208627" w14:textId="77777777" w:rsidR="004171F3" w:rsidRDefault="004171F3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BBC5253"/>
    <w:multiLevelType w:val="hybridMultilevel"/>
    <w:tmpl w:val="842C1D9E"/>
    <w:lvl w:ilvl="0" w:tplc="CF92B24C">
      <w:start w:val="13"/>
      <w:numFmt w:val="bullet"/>
      <w:lvlText w:val="-"/>
      <w:lvlJc w:val="left"/>
      <w:pPr>
        <w:ind w:left="504" w:hanging="360"/>
      </w:pPr>
      <w:rPr>
        <w:rFonts w:ascii="Arial Black" w:eastAsiaTheme="majorEastAsia" w:hAnsi="Arial Black" w:cstheme="majorBidi" w:hint="default"/>
      </w:rPr>
    </w:lvl>
    <w:lvl w:ilvl="1" w:tplc="0414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1" w15:restartNumberingAfterBreak="0">
    <w:nsid w:val="4101083B"/>
    <w:multiLevelType w:val="hybridMultilevel"/>
    <w:tmpl w:val="42C4CB40"/>
    <w:lvl w:ilvl="0" w:tplc="F88EF114">
      <w:start w:val="13"/>
      <w:numFmt w:val="bullet"/>
      <w:lvlText w:val="-"/>
      <w:lvlJc w:val="left"/>
      <w:pPr>
        <w:ind w:left="504" w:hanging="360"/>
      </w:pPr>
      <w:rPr>
        <w:rFonts w:ascii="Arial Black" w:eastAsiaTheme="majorEastAsia" w:hAnsi="Arial Black" w:cstheme="majorBidi" w:hint="default"/>
      </w:rPr>
    </w:lvl>
    <w:lvl w:ilvl="1" w:tplc="0414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055"/>
    <w:rsid w:val="000168C0"/>
    <w:rsid w:val="000427C6"/>
    <w:rsid w:val="00076F31"/>
    <w:rsid w:val="00171CDD"/>
    <w:rsid w:val="00175521"/>
    <w:rsid w:val="00181FB9"/>
    <w:rsid w:val="002300FB"/>
    <w:rsid w:val="00251739"/>
    <w:rsid w:val="00261A78"/>
    <w:rsid w:val="003B6A17"/>
    <w:rsid w:val="003D567E"/>
    <w:rsid w:val="00411532"/>
    <w:rsid w:val="004171F3"/>
    <w:rsid w:val="004E3B3B"/>
    <w:rsid w:val="005222EE"/>
    <w:rsid w:val="00541BB3"/>
    <w:rsid w:val="00544732"/>
    <w:rsid w:val="005C61E4"/>
    <w:rsid w:val="005F5D5F"/>
    <w:rsid w:val="00665EA1"/>
    <w:rsid w:val="006B6336"/>
    <w:rsid w:val="006E5B0F"/>
    <w:rsid w:val="0079199F"/>
    <w:rsid w:val="007B5354"/>
    <w:rsid w:val="00837654"/>
    <w:rsid w:val="00880783"/>
    <w:rsid w:val="008B0055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46A60"/>
    <w:rsid w:val="00B96112"/>
    <w:rsid w:val="00BC6ED1"/>
    <w:rsid w:val="00C57F20"/>
    <w:rsid w:val="00D16845"/>
    <w:rsid w:val="00D56FBE"/>
    <w:rsid w:val="00D751DD"/>
    <w:rsid w:val="00E3564F"/>
    <w:rsid w:val="00EC1838"/>
    <w:rsid w:val="00F13EF1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D08C79"/>
  <w15:chartTrackingRefBased/>
  <w15:docId w15:val="{D8EF32F7-592C-4E16-921B-E8BDED95C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nb-NO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Overskrift1">
    <w:name w:val="heading 1"/>
    <w:basedOn w:val="Normal"/>
    <w:next w:val="Normal"/>
    <w:link w:val="Overskrift1Teg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Overskrift2">
    <w:name w:val="heading 2"/>
    <w:basedOn w:val="Normal"/>
    <w:link w:val="Overskrift2Tegn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Overskrift3">
    <w:name w:val="heading 3"/>
    <w:basedOn w:val="Normal"/>
    <w:link w:val="Overskrift3Tegn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Overskrift4">
    <w:name w:val="heading 4"/>
    <w:basedOn w:val="Normal"/>
    <w:next w:val="Normal"/>
    <w:link w:val="Overskrift4Tegn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telTegn">
    <w:name w:val="Tittel Tegn"/>
    <w:basedOn w:val="Standardskriftforavsnitt"/>
    <w:link w:val="Tittel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Overskrift1Tegn">
    <w:name w:val="Overskrift 1 Tegn"/>
    <w:basedOn w:val="Standardskriftforavsnitt"/>
    <w:link w:val="Overskrift1"/>
    <w:uiPriority w:val="3"/>
    <w:rPr>
      <w:b/>
      <w:bCs/>
      <w:sz w:val="28"/>
      <w:szCs w:val="28"/>
    </w:rPr>
  </w:style>
  <w:style w:type="character" w:styleId="Plassholdertekst">
    <w:name w:val="Placeholder Text"/>
    <w:basedOn w:val="Standardskriftforavsnitt"/>
    <w:uiPriority w:val="99"/>
    <w:semiHidden/>
    <w:rsid w:val="00A97C88"/>
    <w:rPr>
      <w:color w:val="262626" w:themeColor="text1" w:themeTint="D9"/>
    </w:rPr>
  </w:style>
  <w:style w:type="character" w:customStyle="1" w:styleId="Overskrift2Tegn">
    <w:name w:val="Overskrift 2 Tegn"/>
    <w:basedOn w:val="Standardskriftforavsnitt"/>
    <w:link w:val="Overskrift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Ingenmellomrom">
    <w:name w:val="No Spacing"/>
    <w:uiPriority w:val="98"/>
    <w:qFormat/>
    <w:rsid w:val="00AA4794"/>
    <w:pPr>
      <w:spacing w:after="0" w:line="240" w:lineRule="auto"/>
    </w:pPr>
  </w:style>
  <w:style w:type="character" w:customStyle="1" w:styleId="Overskrift3Tegn">
    <w:name w:val="Overskrift 3 Tegn"/>
    <w:basedOn w:val="Standardskriftforavsnitt"/>
    <w:link w:val="Overskrift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informasjon">
    <w:name w:val="Kontaktinformasjon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o">
    <w:name w:val="Date"/>
    <w:basedOn w:val="Normal"/>
    <w:link w:val="DatoTegn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oTegn">
    <w:name w:val="Dato Tegn"/>
    <w:basedOn w:val="Standardskriftforavsnitt"/>
    <w:link w:val="Dato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22"/>
      <w:szCs w:val="18"/>
    </w:rPr>
  </w:style>
  <w:style w:type="character" w:customStyle="1" w:styleId="Overskrift4Tegn">
    <w:name w:val="Overskrift 4 Tegn"/>
    <w:basedOn w:val="Standardskriftforavsnitt"/>
    <w:link w:val="Overskrift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i">
    <w:name w:val="Bibliography"/>
    <w:basedOn w:val="Normal"/>
    <w:next w:val="Normal"/>
    <w:uiPriority w:val="37"/>
    <w:semiHidden/>
    <w:unhideWhenUsed/>
    <w:rsid w:val="006E5B0F"/>
  </w:style>
  <w:style w:type="paragraph" w:styleId="Blokkteks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rdtekst">
    <w:name w:val="Body Text"/>
    <w:basedOn w:val="Normal"/>
    <w:link w:val="BrdtekstTegn"/>
    <w:uiPriority w:val="99"/>
    <w:semiHidden/>
    <w:unhideWhenUsed/>
    <w:qFormat/>
    <w:rsid w:val="006E5B0F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6E5B0F"/>
  </w:style>
  <w:style w:type="paragraph" w:styleId="Brdtekst2">
    <w:name w:val="Body Text 2"/>
    <w:basedOn w:val="Normal"/>
    <w:link w:val="Brdtekst2Tegn"/>
    <w:uiPriority w:val="99"/>
    <w:semiHidden/>
    <w:unhideWhenUsed/>
    <w:rsid w:val="006E5B0F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6E5B0F"/>
  </w:style>
  <w:style w:type="paragraph" w:styleId="Brdtekst3">
    <w:name w:val="Body Text 3"/>
    <w:basedOn w:val="Normal"/>
    <w:link w:val="Brdtekst3Tegn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6E5B0F"/>
    <w:rPr>
      <w:sz w:val="22"/>
      <w:szCs w:val="16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6E5B0F"/>
    <w:pPr>
      <w:spacing w:after="16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6E5B0F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6E5B0F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6E5B0F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6E5B0F"/>
    <w:pPr>
      <w:spacing w:after="16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6E5B0F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6E5B0F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6E5B0F"/>
    <w:rPr>
      <w:sz w:val="22"/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Hilsen">
    <w:name w:val="Closing"/>
    <w:basedOn w:val="Normal"/>
    <w:link w:val="HilsenTegn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6E5B0F"/>
  </w:style>
  <w:style w:type="table" w:styleId="Fargeriktrutenett">
    <w:name w:val="Colorful Grid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6E5B0F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E5B0F"/>
    <w:rPr>
      <w:sz w:val="22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E5B0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E5B0F"/>
    <w:rPr>
      <w:b/>
      <w:bCs/>
      <w:sz w:val="22"/>
      <w:szCs w:val="20"/>
    </w:rPr>
  </w:style>
  <w:style w:type="table" w:styleId="Mrkliste">
    <w:name w:val="Dark List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kumentkart">
    <w:name w:val="Document Map"/>
    <w:basedOn w:val="Normal"/>
    <w:link w:val="DokumentkartTegn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6E5B0F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6E5B0F"/>
  </w:style>
  <w:style w:type="character" w:styleId="Utheving">
    <w:name w:val="Emphasis"/>
    <w:basedOn w:val="Standardskriftforavsnitt"/>
    <w:uiPriority w:val="20"/>
    <w:semiHidden/>
    <w:unhideWhenUsed/>
    <w:qFormat/>
    <w:rsid w:val="006E5B0F"/>
    <w:rPr>
      <w:i/>
      <w:iCs/>
    </w:rPr>
  </w:style>
  <w:style w:type="character" w:styleId="Sluttnotereferanse">
    <w:name w:val="endnote reference"/>
    <w:basedOn w:val="Standardskriftforavsnitt"/>
    <w:uiPriority w:val="99"/>
    <w:semiHidden/>
    <w:unhideWhenUsed/>
    <w:rsid w:val="006E5B0F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6E5B0F"/>
    <w:rPr>
      <w:sz w:val="22"/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vsenderadresse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411532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11532"/>
  </w:style>
  <w:style w:type="character" w:styleId="Fotnotereferanse">
    <w:name w:val="footnote reference"/>
    <w:basedOn w:val="Standardskriftforavsnitt"/>
    <w:uiPriority w:val="99"/>
    <w:semiHidden/>
    <w:unhideWhenUsed/>
    <w:rsid w:val="006E5B0F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6E5B0F"/>
    <w:rPr>
      <w:sz w:val="22"/>
      <w:szCs w:val="20"/>
    </w:rPr>
  </w:style>
  <w:style w:type="table" w:styleId="Rutenettabell1lys">
    <w:name w:val="Grid Table 1 Light"/>
    <w:basedOn w:val="Vanligtabel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Rutenettabell3">
    <w:name w:val="Grid Table 3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Topptekst">
    <w:name w:val="header"/>
    <w:basedOn w:val="Normal"/>
    <w:link w:val="TopptekstTegn"/>
    <w:uiPriority w:val="99"/>
    <w:unhideWhenUsed/>
    <w:rsid w:val="00411532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11532"/>
  </w:style>
  <w:style w:type="character" w:customStyle="1" w:styleId="Overskrift5Tegn">
    <w:name w:val="Overskrift 5 Tegn"/>
    <w:basedOn w:val="Standardskriftforavsnitt"/>
    <w:link w:val="Overskrift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6E5B0F"/>
  </w:style>
  <w:style w:type="paragraph" w:styleId="HTML-adresse">
    <w:name w:val="HTML Address"/>
    <w:basedOn w:val="Normal"/>
    <w:link w:val="HTML-adresseTegn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6E5B0F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6E5B0F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6E5B0F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6E5B0F"/>
    <w:rPr>
      <w:rFonts w:ascii="Consolas" w:hAnsi="Consolas"/>
      <w:sz w:val="22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6E5B0F"/>
    <w:rPr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171CDD"/>
    <w:rPr>
      <w:i/>
      <w:iCs/>
      <w:color w:val="B11A57" w:themeColor="accent1" w:themeShade="BF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ystrutenett">
    <w:name w:val="Light Grid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6E5B0F"/>
  </w:style>
  <w:style w:type="paragraph" w:styleId="Liste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Punktliste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eavsnitt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tabell2">
    <w:name w:val="List Table 2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tabell3">
    <w:name w:val="List Table 3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6E5B0F"/>
    <w:rPr>
      <w:rFonts w:ascii="Consolas" w:hAnsi="Consolas"/>
      <w:sz w:val="22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ldingshode">
    <w:name w:val="Message Header"/>
    <w:basedOn w:val="Normal"/>
    <w:link w:val="MeldingshodeTegn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Vanliginnrykk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6E5B0F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6E5B0F"/>
  </w:style>
  <w:style w:type="character" w:styleId="Sidetall">
    <w:name w:val="page number"/>
    <w:basedOn w:val="Standardskriftforavsnitt"/>
    <w:uiPriority w:val="99"/>
    <w:semiHidden/>
    <w:unhideWhenUsed/>
    <w:rsid w:val="006E5B0F"/>
  </w:style>
  <w:style w:type="table" w:styleId="Vanligtabell1">
    <w:name w:val="Plain Table 1"/>
    <w:basedOn w:val="Vanligtabel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6E5B0F"/>
    <w:rPr>
      <w:rFonts w:ascii="Consolas" w:hAnsi="Consolas"/>
      <w:sz w:val="22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6E5B0F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6E5B0F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6E5B0F"/>
  </w:style>
  <w:style w:type="paragraph" w:styleId="Underskrift">
    <w:name w:val="Signature"/>
    <w:basedOn w:val="Normal"/>
    <w:link w:val="UnderskriftTegn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6E5B0F"/>
  </w:style>
  <w:style w:type="character" w:styleId="Sterk">
    <w:name w:val="Strong"/>
    <w:basedOn w:val="Standardskriftforavsnitt"/>
    <w:uiPriority w:val="22"/>
    <w:semiHidden/>
    <w:unhideWhenUsed/>
    <w:qFormat/>
    <w:rsid w:val="006E5B0F"/>
    <w:rPr>
      <w:b/>
      <w:bCs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H-305-1\AppData\Roaming\Microsoft\Templates\Flygeblad%20for%20sesongbetont%20arrangement%20(h&#248;st)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364F08A90D483099CF1E699E03E38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134FB71-A4EC-4520-B303-61BE41755535}"/>
      </w:docPartPr>
      <w:docPartBody>
        <w:p w:rsidR="00000000" w:rsidRDefault="00AC6540">
          <w:pPr>
            <w:pStyle w:val="32364F08A90D483099CF1E699E03E38B"/>
          </w:pPr>
          <w:r w:rsidRPr="00AA4794">
            <w:rPr>
              <w:lang w:bidi="nb-NO"/>
            </w:rPr>
            <w:t>────</w:t>
          </w:r>
        </w:p>
      </w:docPartBody>
    </w:docPart>
    <w:docPart>
      <w:docPartPr>
        <w:name w:val="4544B6356FF645C4B4DAB0743D0A6B0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FFD2C2C-5CE6-494B-854E-113808988CFF}"/>
      </w:docPartPr>
      <w:docPartBody>
        <w:p w:rsidR="00000000" w:rsidRDefault="00AC6540">
          <w:pPr>
            <w:pStyle w:val="4544B6356FF645C4B4DAB0743D0A6B03"/>
          </w:pPr>
          <w:r w:rsidRPr="00AA4794">
            <w:rPr>
              <w:lang w:bidi="nb-NO"/>
            </w:rPr>
            <w:t>────</w:t>
          </w:r>
        </w:p>
      </w:docPartBody>
    </w:docPart>
    <w:docPart>
      <w:docPartPr>
        <w:name w:val="A94FFE8066FC4A8C83B740E1C414C8C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DFD5992-0934-414A-BEFB-C6A330B8062E}"/>
      </w:docPartPr>
      <w:docPartBody>
        <w:p w:rsidR="00000000" w:rsidRDefault="00AC6540">
          <w:pPr>
            <w:pStyle w:val="A94FFE8066FC4A8C83B740E1C414C8C4"/>
          </w:pPr>
          <w:r w:rsidRPr="00AA4794">
            <w:rPr>
              <w:lang w:bidi="nb-NO"/>
            </w:rPr>
            <w:t>────</w:t>
          </w:r>
        </w:p>
      </w:docPartBody>
    </w:docPart>
    <w:docPart>
      <w:docPartPr>
        <w:name w:val="12FD66C40BDC48C1BEBB16D176D7E2C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E77CC18-9F7E-47E1-8A70-91BF407EE782}"/>
      </w:docPartPr>
      <w:docPartBody>
        <w:p w:rsidR="00000000" w:rsidRDefault="00AC6540">
          <w:pPr>
            <w:pStyle w:val="12FD66C40BDC48C1BEBB16D176D7E2C6"/>
          </w:pPr>
          <w:r w:rsidRPr="00AA4794">
            <w:rPr>
              <w:lang w:bidi="nb-NO"/>
            </w:rPr>
            <w:t>Nettadresse</w:t>
          </w:r>
        </w:p>
      </w:docPartBody>
    </w:docPart>
    <w:docPart>
      <w:docPartPr>
        <w:name w:val="E1808C8E78394721999146F5A89A21A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16FB853-BF2B-45BC-8DB9-324BDC7FCD36}"/>
      </w:docPartPr>
      <w:docPartBody>
        <w:p w:rsidR="00000000" w:rsidRDefault="00AC6540">
          <w:pPr>
            <w:pStyle w:val="E1808C8E78394721999146F5A89A21AE"/>
          </w:pPr>
          <w:r w:rsidRPr="00AA4794">
            <w:rPr>
              <w:lang w:bidi="nb-NO"/>
            </w:rPr>
            <w:t>Datoer og klokkeslett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540"/>
    <w:rsid w:val="00AC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4C811D5F22A54A95ADD04F3A58603ACF">
    <w:name w:val="4C811D5F22A54A95ADD04F3A58603ACF"/>
  </w:style>
  <w:style w:type="paragraph" w:customStyle="1" w:styleId="497E6693D287472A9B3C540C8A862C92">
    <w:name w:val="497E6693D287472A9B3C540C8A862C92"/>
  </w:style>
  <w:style w:type="paragraph" w:customStyle="1" w:styleId="EEDD501AD4504B9F9C00F8C5A4B20E52">
    <w:name w:val="EEDD501AD4504B9F9C00F8C5A4B20E52"/>
  </w:style>
  <w:style w:type="paragraph" w:customStyle="1" w:styleId="EF2E985924B04B4F9B2BCBB2F975BC78">
    <w:name w:val="EF2E985924B04B4F9B2BCBB2F975BC78"/>
  </w:style>
  <w:style w:type="paragraph" w:customStyle="1" w:styleId="9DE16F1343184D3785E4778A3E121948">
    <w:name w:val="9DE16F1343184D3785E4778A3E121948"/>
  </w:style>
  <w:style w:type="paragraph" w:customStyle="1" w:styleId="32364F08A90D483099CF1E699E03E38B">
    <w:name w:val="32364F08A90D483099CF1E699E03E38B"/>
  </w:style>
  <w:style w:type="paragraph" w:customStyle="1" w:styleId="8B4BD58FD92A4E30A6C9B5D0F5A2820A">
    <w:name w:val="8B4BD58FD92A4E30A6C9B5D0F5A2820A"/>
  </w:style>
  <w:style w:type="paragraph" w:customStyle="1" w:styleId="4544B6356FF645C4B4DAB0743D0A6B03">
    <w:name w:val="4544B6356FF645C4B4DAB0743D0A6B03"/>
  </w:style>
  <w:style w:type="paragraph" w:customStyle="1" w:styleId="31D58C5ACC6747BBB0155FB6AE174CAE">
    <w:name w:val="31D58C5ACC6747BBB0155FB6AE174CAE"/>
  </w:style>
  <w:style w:type="paragraph" w:customStyle="1" w:styleId="A94FFE8066FC4A8C83B740E1C414C8C4">
    <w:name w:val="A94FFE8066FC4A8C83B740E1C414C8C4"/>
  </w:style>
  <w:style w:type="paragraph" w:customStyle="1" w:styleId="C46D6FBBDA3D4A1FA4FB0962C66878C6">
    <w:name w:val="C46D6FBBDA3D4A1FA4FB0962C66878C6"/>
  </w:style>
  <w:style w:type="paragraph" w:customStyle="1" w:styleId="AF824100CB68496685D697290CA9E864">
    <w:name w:val="AF824100CB68496685D697290CA9E864"/>
  </w:style>
  <w:style w:type="paragraph" w:customStyle="1" w:styleId="B7EBF063DDF1428AB9C4F48D156827D4">
    <w:name w:val="B7EBF063DDF1428AB9C4F48D156827D4"/>
  </w:style>
  <w:style w:type="paragraph" w:customStyle="1" w:styleId="14B59CD775D54CB086A50AF1CC88F96F">
    <w:name w:val="14B59CD775D54CB086A50AF1CC88F96F"/>
  </w:style>
  <w:style w:type="paragraph" w:customStyle="1" w:styleId="3262B383B3C045F19179624DF2FB1543">
    <w:name w:val="3262B383B3C045F19179624DF2FB1543"/>
  </w:style>
  <w:style w:type="paragraph" w:customStyle="1" w:styleId="0D4ECBC2425948C6BE957189D644CBA9">
    <w:name w:val="0D4ECBC2425948C6BE957189D644CBA9"/>
  </w:style>
  <w:style w:type="paragraph" w:customStyle="1" w:styleId="12FD66C40BDC48C1BEBB16D176D7E2C6">
    <w:name w:val="12FD66C40BDC48C1BEBB16D176D7E2C6"/>
  </w:style>
  <w:style w:type="paragraph" w:customStyle="1" w:styleId="E1808C8E78394721999146F5A89A21AE">
    <w:name w:val="E1808C8E78394721999146F5A89A21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Flygeblad for sesongbetont arrangement (høst) .dotx</Template>
  <TotalTime>150</TotalTime>
  <Pages>1</Pages>
  <Words>299</Words>
  <Characters>1587</Characters>
  <Application>Microsoft Office Word</Application>
  <DocSecurity>0</DocSecurity>
  <Lines>13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4H-305-1</dc:creator>
  <cp:keywords/>
  <dc:description/>
  <cp:lastModifiedBy>Turi Elise Kaus</cp:lastModifiedBy>
  <cp:revision>4</cp:revision>
  <dcterms:created xsi:type="dcterms:W3CDTF">2021-06-14T12:23:00Z</dcterms:created>
  <dcterms:modified xsi:type="dcterms:W3CDTF">2021-06-14T14:56:00Z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